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6DE97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b/>
          <w:bCs/>
          <w:color w:val="000000"/>
          <w:lang w:val="ca-ES" w:eastAsia="it-IT"/>
        </w:rPr>
      </w:pPr>
      <w:r w:rsidRPr="00E9483A">
        <w:rPr>
          <w:rFonts w:ascii="Arial" w:hAnsi="Arial" w:cs="Arial"/>
          <w:b/>
          <w:bCs/>
          <w:color w:val="000000"/>
          <w:lang w:val="ca-ES" w:eastAsia="it-IT"/>
        </w:rPr>
        <w:t>DECLARACIÓ RESPONSABLE I SOL·LICITUD D’ADMISSIÓ A LES PROVES SELECTIVES.</w:t>
      </w:r>
    </w:p>
    <w:p w14:paraId="72361E85" w14:textId="4BE9248C" w:rsid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b/>
          <w:bCs/>
          <w:color w:val="000000"/>
          <w:lang w:val="ca-ES" w:eastAsia="it-IT"/>
        </w:rPr>
      </w:pPr>
    </w:p>
    <w:p w14:paraId="213DC217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En/Na _______________________________________________, amb DNI número ___________</w:t>
      </w:r>
    </w:p>
    <w:p w14:paraId="594BA3E0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amb domicili a efectes de notificacions al c. ______________________________, núm. ________ de _________________________________________, CP ________________________, telèfon de contacte ____________________ i correu electrònic _________________________________</w:t>
      </w:r>
    </w:p>
    <w:p w14:paraId="45DAB911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72FAA235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DECLARO SOTA LA MEVA RESPONSABILITAT:</w:t>
      </w:r>
    </w:p>
    <w:p w14:paraId="142DADB6" w14:textId="77777777" w:rsidR="00E9483A" w:rsidRPr="00E9483A" w:rsidRDefault="00E9483A" w:rsidP="00E9483A">
      <w:pPr>
        <w:autoSpaceDE w:val="0"/>
        <w:autoSpaceDN w:val="0"/>
        <w:adjustRightInd w:val="0"/>
        <w:spacing w:after="0" w:line="28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376DECAB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 xml:space="preserve">Que en relació al concurs per a la </w:t>
      </w:r>
      <w:r w:rsidR="003825C5">
        <w:rPr>
          <w:rFonts w:ascii="Arial" w:hAnsi="Arial" w:cs="Arial"/>
          <w:color w:val="000000"/>
          <w:lang w:val="ca-ES" w:eastAsia="it-IT"/>
        </w:rPr>
        <w:t>constitució d’una borsa d’interinitat de Professors/es de Música</w:t>
      </w:r>
      <w:r w:rsidRPr="00E9483A">
        <w:rPr>
          <w:rFonts w:ascii="Arial" w:hAnsi="Arial" w:cs="Arial"/>
          <w:color w:val="000000"/>
          <w:lang w:val="ca-ES" w:eastAsia="it-IT"/>
        </w:rPr>
        <w:t xml:space="preserve"> convoca</w:t>
      </w:r>
      <w:r w:rsidR="003825C5">
        <w:rPr>
          <w:rFonts w:ascii="Arial" w:hAnsi="Arial" w:cs="Arial"/>
          <w:color w:val="000000"/>
          <w:lang w:val="ca-ES" w:eastAsia="it-IT"/>
        </w:rPr>
        <w:t>da</w:t>
      </w:r>
      <w:r w:rsidRPr="00E9483A">
        <w:rPr>
          <w:rFonts w:ascii="Arial" w:hAnsi="Arial" w:cs="Arial"/>
          <w:color w:val="000000"/>
          <w:lang w:val="ca-ES" w:eastAsia="it-IT"/>
        </w:rPr>
        <w:t xml:space="preserve"> per l’Ajuntament de Sant Vicenç de Castellet</w:t>
      </w:r>
      <w:r w:rsidR="00440953">
        <w:rPr>
          <w:rFonts w:ascii="Arial" w:hAnsi="Arial" w:cs="Arial"/>
          <w:color w:val="000000"/>
          <w:lang w:val="ca-ES" w:eastAsia="it-IT"/>
        </w:rPr>
        <w:t>, expedient de selecció 2026/09</w:t>
      </w:r>
      <w:r w:rsidRPr="00E9483A">
        <w:rPr>
          <w:rFonts w:ascii="Arial" w:hAnsi="Arial" w:cs="Arial"/>
          <w:color w:val="000000"/>
          <w:lang w:val="ca-ES" w:eastAsia="it-IT"/>
        </w:rPr>
        <w:t>:</w:t>
      </w:r>
    </w:p>
    <w:p w14:paraId="0F1D35E3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6EA9102A" w14:textId="77777777" w:rsid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Primer: Que tinc coneixement i accepto les bases reguladores de la convocatòria esmentada, les quals han estat publicades, i que accepto plenament.</w:t>
      </w:r>
    </w:p>
    <w:p w14:paraId="66DE1F21" w14:textId="77777777" w:rsidR="003825C5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725D2933" w14:textId="77777777" w:rsidR="003825C5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Segon: Que vull formar part del procés selectiu per a la constitució de la borsa d’interinitat, en la/les següent/s especialitat/s:</w:t>
      </w:r>
    </w:p>
    <w:p w14:paraId="29D54EFE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>
        <w:rPr>
          <w:rFonts w:ascii="Arial" w:hAnsi="Arial" w:cs="Arial"/>
          <w:lang w:val="ca-ES"/>
        </w:rPr>
        <w:t xml:space="preserve"> Piano</w:t>
      </w:r>
    </w:p>
    <w:p w14:paraId="77442CEE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 w:rsidRPr="00C40F24">
        <w:t xml:space="preserve"> </w:t>
      </w:r>
      <w:r>
        <w:rPr>
          <w:rFonts w:ascii="Arial" w:hAnsi="Arial" w:cs="Arial"/>
          <w:lang w:val="ca-ES"/>
        </w:rPr>
        <w:t>Saxo</w:t>
      </w:r>
    </w:p>
    <w:p w14:paraId="0D7C8B51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 w:rsidRPr="00C40F24">
        <w:t xml:space="preserve"> </w:t>
      </w:r>
      <w:r>
        <w:rPr>
          <w:rFonts w:ascii="Arial" w:hAnsi="Arial" w:cs="Arial"/>
          <w:lang w:val="ca-ES"/>
        </w:rPr>
        <w:t>Trompeta</w:t>
      </w:r>
    </w:p>
    <w:p w14:paraId="7DF968C8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 w:rsidRPr="00C40F24">
        <w:t xml:space="preserve"> </w:t>
      </w:r>
      <w:r>
        <w:rPr>
          <w:rFonts w:ascii="Arial" w:hAnsi="Arial" w:cs="Arial"/>
          <w:lang w:val="ca-ES"/>
        </w:rPr>
        <w:t>Flauta</w:t>
      </w:r>
      <w:r w:rsidR="004C6C36">
        <w:rPr>
          <w:rFonts w:ascii="Arial" w:hAnsi="Arial" w:cs="Arial"/>
          <w:lang w:val="ca-ES"/>
        </w:rPr>
        <w:t xml:space="preserve"> travessera</w:t>
      </w:r>
    </w:p>
    <w:p w14:paraId="6435AFFF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 w:rsidRPr="00C40F24">
        <w:t xml:space="preserve"> </w:t>
      </w:r>
      <w:r>
        <w:rPr>
          <w:rFonts w:ascii="Arial" w:hAnsi="Arial" w:cs="Arial"/>
          <w:lang w:val="ca-ES"/>
        </w:rPr>
        <w:t>Guitarra</w:t>
      </w:r>
    </w:p>
    <w:p w14:paraId="7AADC6D7" w14:textId="77777777" w:rsidR="003825C5" w:rsidRDefault="003825C5" w:rsidP="00D02989">
      <w:pPr>
        <w:suppressAutoHyphens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 w:rsidRPr="00C40F24">
        <w:sym w:font="Webdings" w:char="F063"/>
      </w:r>
      <w:r w:rsidRPr="00C40F24">
        <w:t xml:space="preserve"> </w:t>
      </w:r>
      <w:r>
        <w:rPr>
          <w:rFonts w:ascii="Arial" w:hAnsi="Arial" w:cs="Arial"/>
          <w:lang w:val="ca-ES"/>
        </w:rPr>
        <w:t>Cant</w:t>
      </w:r>
    </w:p>
    <w:p w14:paraId="77B213F3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05B43636" w14:textId="77777777" w:rsidR="00E9483A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Tercer</w:t>
      </w:r>
      <w:r w:rsidR="00E9483A" w:rsidRPr="00E9483A">
        <w:rPr>
          <w:rFonts w:ascii="Arial" w:hAnsi="Arial" w:cs="Arial"/>
          <w:color w:val="000000"/>
          <w:lang w:val="ca-ES" w:eastAsia="it-IT"/>
        </w:rPr>
        <w:t>: Que em comprometo a acreditar documentalment els requisits exigits a les bases de la convocatòria.</w:t>
      </w:r>
    </w:p>
    <w:p w14:paraId="6D905C81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5639A51E" w14:textId="77777777" w:rsidR="00E9483A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Quart</w:t>
      </w:r>
      <w:r w:rsidR="00E9483A" w:rsidRPr="00E9483A">
        <w:rPr>
          <w:rFonts w:ascii="Arial" w:hAnsi="Arial" w:cs="Arial"/>
          <w:color w:val="000000"/>
          <w:lang w:val="ca-ES" w:eastAsia="it-IT"/>
        </w:rPr>
        <w:t>: Que les dades que s’hi fan constar són certes i que compleixo les condicions i els requisits exigits per treballar en una administració pública i les previstes en les corresponents bases.</w:t>
      </w:r>
    </w:p>
    <w:p w14:paraId="7C804B3C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60D326BE" w14:textId="77777777" w:rsidR="00E9483A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Cinquè</w:t>
      </w:r>
      <w:r w:rsidR="00E9483A" w:rsidRPr="00E9483A">
        <w:rPr>
          <w:rFonts w:ascii="Arial" w:hAnsi="Arial" w:cs="Arial"/>
          <w:color w:val="000000"/>
          <w:lang w:val="ca-ES" w:eastAsia="it-IT"/>
        </w:rPr>
        <w:t>: Que no estic inhabilitat/da per sentència</w:t>
      </w:r>
      <w:bookmarkStart w:id="0" w:name="_GoBack"/>
      <w:bookmarkEnd w:id="0"/>
      <w:r w:rsidR="00E9483A" w:rsidRPr="00E9483A">
        <w:rPr>
          <w:rFonts w:ascii="Arial" w:hAnsi="Arial" w:cs="Arial"/>
          <w:color w:val="000000"/>
          <w:lang w:val="ca-ES" w:eastAsia="it-IT"/>
        </w:rPr>
        <w:t xml:space="preserve"> ferma per a l’exercici de les funcions públiques, ni he estat separat/da per resolució disciplinària ferma del servei en cap administració pública.</w:t>
      </w:r>
    </w:p>
    <w:p w14:paraId="1F82413C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630D5816" w14:textId="77777777" w:rsidR="00E9483A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Sis</w:t>
      </w:r>
      <w:r w:rsidR="00E9483A" w:rsidRPr="00E9483A">
        <w:rPr>
          <w:rFonts w:ascii="Arial" w:hAnsi="Arial" w:cs="Arial"/>
          <w:color w:val="000000"/>
          <w:lang w:val="ca-ES" w:eastAsia="it-IT"/>
        </w:rPr>
        <w:t>è: Que posseeixo la capacitat funcional per al desenvolupament de les funcions atribuïdes al lloc de treball.</w:t>
      </w:r>
    </w:p>
    <w:p w14:paraId="11F9342A" w14:textId="77777777" w:rsid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2052DF84" w14:textId="77777777" w:rsidR="003825C5" w:rsidRPr="0065268F" w:rsidRDefault="003825C5" w:rsidP="00D02989">
      <w:pPr>
        <w:tabs>
          <w:tab w:val="num" w:pos="360"/>
        </w:tabs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color w:val="000000"/>
          <w:lang w:val="ca-ES" w:eastAsia="it-IT"/>
        </w:rPr>
        <w:t>Setè. Que aporto Ce</w:t>
      </w:r>
      <w:r w:rsidRPr="0065268F">
        <w:rPr>
          <w:rFonts w:ascii="Arial" w:hAnsi="Arial" w:cs="Arial"/>
          <w:lang w:val="ca-ES"/>
        </w:rPr>
        <w:t>rtificació negativa d’antecedents sexuals, en aplicació de la normativa vigent</w:t>
      </w:r>
      <w:r>
        <w:rPr>
          <w:rFonts w:ascii="Arial" w:hAnsi="Arial" w:cs="Arial"/>
          <w:lang w:val="ca-ES"/>
        </w:rPr>
        <w:t xml:space="preserve"> o autoritzo a l’Ajuntament de Sant Vicenç de Castellet a que consulti les dades en relació a aquest extrem.</w:t>
      </w:r>
    </w:p>
    <w:p w14:paraId="26557D88" w14:textId="77777777" w:rsidR="003825C5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38BD952F" w14:textId="77777777" w:rsidR="00E9483A" w:rsidRPr="00E9483A" w:rsidRDefault="003825C5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>
        <w:rPr>
          <w:rFonts w:ascii="Arial" w:hAnsi="Arial" w:cs="Arial"/>
          <w:color w:val="000000"/>
          <w:lang w:val="ca-ES" w:eastAsia="it-IT"/>
        </w:rPr>
        <w:t>Vuit</w:t>
      </w:r>
      <w:r w:rsidR="00E9483A" w:rsidRPr="00E9483A">
        <w:rPr>
          <w:rFonts w:ascii="Arial" w:hAnsi="Arial" w:cs="Arial"/>
          <w:color w:val="000000"/>
          <w:lang w:val="ca-ES" w:eastAsia="it-IT"/>
        </w:rPr>
        <w:t>è: Que aquesta manifestació es presenta de forma lliure i voluntària, a efectes de la convocatòria abans esmentada.</w:t>
      </w:r>
    </w:p>
    <w:p w14:paraId="5C11108D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5734B013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I per tot això, SOL·LICITO ser admès/a en el procés selectiu esmentat.</w:t>
      </w:r>
    </w:p>
    <w:p w14:paraId="7312BF22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  <w:r w:rsidRPr="00E9483A">
        <w:rPr>
          <w:rFonts w:ascii="Arial" w:hAnsi="Arial" w:cs="Arial"/>
          <w:color w:val="000000"/>
          <w:lang w:val="ca-ES" w:eastAsia="it-IT"/>
        </w:rPr>
        <w:t>Signatura</w:t>
      </w:r>
    </w:p>
    <w:p w14:paraId="4E5F5208" w14:textId="77777777" w:rsidR="00780559" w:rsidRPr="00E9483A" w:rsidRDefault="00780559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hAnsi="Arial" w:cs="Arial"/>
          <w:color w:val="000000"/>
          <w:lang w:val="ca-ES" w:eastAsia="it-IT"/>
        </w:rPr>
      </w:pPr>
    </w:p>
    <w:p w14:paraId="39DACAAF" w14:textId="77777777" w:rsidR="00E9483A" w:rsidRPr="00E9483A" w:rsidRDefault="00E9483A" w:rsidP="00D02989">
      <w:pPr>
        <w:autoSpaceDE w:val="0"/>
        <w:autoSpaceDN w:val="0"/>
        <w:adjustRightInd w:val="0"/>
        <w:spacing w:after="0" w:line="260" w:lineRule="exact"/>
        <w:ind w:left="-567" w:right="-567"/>
        <w:jc w:val="both"/>
        <w:rPr>
          <w:rFonts w:ascii="Arial" w:eastAsiaTheme="minorHAnsi" w:hAnsi="Arial" w:cs="Arial"/>
          <w:iCs/>
          <w:lang w:val="ca-ES"/>
        </w:rPr>
      </w:pPr>
      <w:r w:rsidRPr="00E9483A">
        <w:rPr>
          <w:rFonts w:ascii="Arial" w:hAnsi="Arial" w:cs="Arial"/>
          <w:color w:val="000000"/>
          <w:lang w:val="ca-ES" w:eastAsia="it-IT"/>
        </w:rPr>
        <w:t>Lloc i data _________________________ de ___________ de 202</w:t>
      </w:r>
      <w:r>
        <w:rPr>
          <w:rFonts w:ascii="Arial" w:hAnsi="Arial" w:cs="Arial"/>
          <w:color w:val="000000"/>
          <w:lang w:val="ca-ES" w:eastAsia="it-IT"/>
        </w:rPr>
        <w:t>6</w:t>
      </w:r>
    </w:p>
    <w:sectPr w:rsidR="00E9483A" w:rsidRPr="00E9483A" w:rsidSect="008E082A">
      <w:headerReference w:type="default" r:id="rId7"/>
      <w:footerReference w:type="default" r:id="rId8"/>
      <w:pgSz w:w="11906" w:h="16838"/>
      <w:pgMar w:top="2694" w:right="1701" w:bottom="1417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1C1EB" w14:textId="77777777" w:rsidR="00D20BDF" w:rsidRDefault="00D20BDF" w:rsidP="00E53FB1">
      <w:pPr>
        <w:spacing w:after="0" w:line="240" w:lineRule="auto"/>
      </w:pPr>
      <w:r>
        <w:separator/>
      </w:r>
    </w:p>
  </w:endnote>
  <w:endnote w:type="continuationSeparator" w:id="0">
    <w:p w14:paraId="73784C76" w14:textId="77777777" w:rsidR="00D20BDF" w:rsidRDefault="00D20BDF" w:rsidP="00E5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Tight">
    <w:altName w:val="Calibri"/>
    <w:charset w:val="00"/>
    <w:family w:val="auto"/>
    <w:pitch w:val="variable"/>
    <w:sig w:usb0="E10002FF" w:usb1="1200E5FF" w:usb2="00000009" w:usb3="00000000" w:csb0="0000019F" w:csb1="00000000"/>
  </w:font>
  <w:font w:name="Inter Tight SemiBold">
    <w:altName w:val="Calibri"/>
    <w:charset w:val="00"/>
    <w:family w:val="auto"/>
    <w:pitch w:val="variable"/>
    <w:sig w:usb0="E10002FF" w:usb1="1200E5FF" w:usb2="00000009" w:usb3="00000000" w:csb0="0000019F" w:csb1="00000000"/>
  </w:font>
  <w:font w:name="Inter Tight Medium">
    <w:altName w:val="Calibri"/>
    <w:charset w:val="00"/>
    <w:family w:val="auto"/>
    <w:pitch w:val="variable"/>
    <w:sig w:usb0="E10002FF" w:usb1="1200E5FF" w:usb2="00000009" w:usb3="00000000" w:csb0="0000019F" w:csb1="00000000"/>
  </w:font>
  <w:font w:name="Inter Tight Light">
    <w:altName w:val="Calibri"/>
    <w:charset w:val="00"/>
    <w:family w:val="auto"/>
    <w:pitch w:val="variable"/>
    <w:sig w:usb0="E10002FF" w:usb1="1200E5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7652418"/>
      <w:docPartObj>
        <w:docPartGallery w:val="Page Numbers (Bottom of Page)"/>
        <w:docPartUnique/>
      </w:docPartObj>
    </w:sdtPr>
    <w:sdtEndPr>
      <w:rPr>
        <w:rStyle w:val="SVC-PeuoNotaCar"/>
        <w:rFonts w:ascii="Inter Tight Light" w:hAnsi="Inter Tight Light" w:cs="Inter Tight Light"/>
      </w:rPr>
    </w:sdtEndPr>
    <w:sdtContent>
      <w:p w14:paraId="00D8EF03" w14:textId="77777777" w:rsidR="008E082A" w:rsidRPr="00793B41" w:rsidRDefault="00670672" w:rsidP="00670672">
        <w:pPr>
          <w:pStyle w:val="Piedepgina"/>
          <w:tabs>
            <w:tab w:val="left" w:pos="1170"/>
          </w:tabs>
          <w:rPr>
            <w:rStyle w:val="SVC-PeuoNotaCar"/>
          </w:rPr>
        </w:pPr>
        <w:r>
          <w:tab/>
        </w:r>
        <w:r>
          <w:tab/>
        </w:r>
        <w:r>
          <w:tab/>
        </w:r>
        <w:r w:rsidR="008E082A" w:rsidRPr="00793B41">
          <w:rPr>
            <w:rStyle w:val="SVC-PeuoNotaCar"/>
          </w:rPr>
          <w:fldChar w:fldCharType="begin"/>
        </w:r>
        <w:r w:rsidR="008E082A" w:rsidRPr="00793B41">
          <w:rPr>
            <w:rStyle w:val="SVC-PeuoNotaCar"/>
          </w:rPr>
          <w:instrText>PAGE   \* MERGEFORMAT</w:instrText>
        </w:r>
        <w:r w:rsidR="008E082A" w:rsidRPr="00793B41">
          <w:rPr>
            <w:rStyle w:val="SVC-PeuoNotaCar"/>
          </w:rPr>
          <w:fldChar w:fldCharType="separate"/>
        </w:r>
        <w:r w:rsidR="008E082A" w:rsidRPr="00793B41">
          <w:rPr>
            <w:rStyle w:val="SVC-PeuoNotaCar"/>
          </w:rPr>
          <w:t>2</w:t>
        </w:r>
        <w:r w:rsidR="008E082A" w:rsidRPr="00793B41">
          <w:rPr>
            <w:rStyle w:val="SVC-PeuoNotaCar"/>
          </w:rPr>
          <w:fldChar w:fldCharType="end"/>
        </w:r>
      </w:p>
    </w:sdtContent>
  </w:sdt>
  <w:p w14:paraId="1D5608A1" w14:textId="77777777" w:rsidR="00ED74E4" w:rsidRPr="00ED74E4" w:rsidRDefault="00ED74E4" w:rsidP="00ED74E4">
    <w:pPr>
      <w:pStyle w:val="SVC-PeuoNota"/>
      <w:ind w:left="-993" w:firstLine="142"/>
      <w:jc w:val="left"/>
      <w:rPr>
        <w:sz w:val="18"/>
      </w:rPr>
    </w:pPr>
    <w:proofErr w:type="spellStart"/>
    <w:r w:rsidRPr="00ED74E4">
      <w:rPr>
        <w:sz w:val="18"/>
      </w:rPr>
      <w:t>Plaça</w:t>
    </w:r>
    <w:proofErr w:type="spellEnd"/>
    <w:r w:rsidRPr="00ED74E4">
      <w:rPr>
        <w:sz w:val="18"/>
      </w:rPr>
      <w:t xml:space="preserve"> de </w:t>
    </w:r>
    <w:proofErr w:type="spellStart"/>
    <w:r w:rsidRPr="00ED74E4">
      <w:rPr>
        <w:sz w:val="18"/>
      </w:rPr>
      <w:t>l’Ajuntament</w:t>
    </w:r>
    <w:proofErr w:type="spellEnd"/>
    <w:r w:rsidRPr="00ED74E4">
      <w:rPr>
        <w:sz w:val="18"/>
      </w:rPr>
      <w:t>, 10 - 08295 Sant Vicenç de Castellet</w:t>
    </w:r>
  </w:p>
  <w:p w14:paraId="0895C75C" w14:textId="77777777" w:rsidR="008B1126" w:rsidRPr="00ED74E4" w:rsidRDefault="00ED74E4" w:rsidP="00ED74E4">
    <w:pPr>
      <w:pStyle w:val="SVC-PeuoNota"/>
      <w:ind w:left="-993" w:firstLine="142"/>
      <w:jc w:val="left"/>
      <w:rPr>
        <w:sz w:val="16"/>
      </w:rPr>
    </w:pPr>
    <w:r w:rsidRPr="00ED74E4">
      <w:rPr>
        <w:sz w:val="16"/>
      </w:rPr>
      <w:t>Tel. 936930611 - Fax 936930610 - www.svc.cat - svcastellet@svc.cat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9371" w14:textId="77777777" w:rsidR="00D20BDF" w:rsidRDefault="00D20BDF" w:rsidP="00E53FB1">
      <w:pPr>
        <w:spacing w:after="0" w:line="240" w:lineRule="auto"/>
      </w:pPr>
      <w:r>
        <w:separator/>
      </w:r>
    </w:p>
  </w:footnote>
  <w:footnote w:type="continuationSeparator" w:id="0">
    <w:p w14:paraId="5C9D074C" w14:textId="77777777" w:rsidR="00D20BDF" w:rsidRDefault="00D20BDF" w:rsidP="00E53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E727E" w14:textId="77777777" w:rsidR="00E53FB1" w:rsidRDefault="00732CC1" w:rsidP="008E082A">
    <w:pPr>
      <w:pStyle w:val="Encabezado"/>
      <w:tabs>
        <w:tab w:val="clear" w:pos="4252"/>
        <w:tab w:val="clear" w:pos="8504"/>
        <w:tab w:val="left" w:pos="7350"/>
      </w:tabs>
      <w:ind w:left="-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0FFC94" wp14:editId="2D596B5F">
          <wp:simplePos x="0" y="0"/>
          <wp:positionH relativeFrom="column">
            <wp:posOffset>-396157</wp:posOffset>
          </wp:positionH>
          <wp:positionV relativeFrom="paragraph">
            <wp:posOffset>-1905</wp:posOffset>
          </wp:positionV>
          <wp:extent cx="2154555" cy="55689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3FB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18B"/>
    <w:multiLevelType w:val="hybridMultilevel"/>
    <w:tmpl w:val="8ECCAFB6"/>
    <w:lvl w:ilvl="0" w:tplc="4B14AD2C">
      <w:start w:val="1"/>
      <w:numFmt w:val="lowerLetter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86025F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BC57EF"/>
    <w:multiLevelType w:val="hybridMultilevel"/>
    <w:tmpl w:val="5C80092A"/>
    <w:lvl w:ilvl="0" w:tplc="EE68CF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FFB2334"/>
    <w:multiLevelType w:val="hybridMultilevel"/>
    <w:tmpl w:val="642AF43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26DC2"/>
    <w:multiLevelType w:val="hybridMultilevel"/>
    <w:tmpl w:val="4D4CD21E"/>
    <w:lvl w:ilvl="0" w:tplc="86025F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434917A7"/>
    <w:multiLevelType w:val="hybridMultilevel"/>
    <w:tmpl w:val="51E299F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2197D"/>
    <w:multiLevelType w:val="hybridMultilevel"/>
    <w:tmpl w:val="2598C60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366851"/>
    <w:multiLevelType w:val="hybridMultilevel"/>
    <w:tmpl w:val="864478B2"/>
    <w:lvl w:ilvl="0" w:tplc="040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505C96"/>
    <w:multiLevelType w:val="hybridMultilevel"/>
    <w:tmpl w:val="4D4CD21E"/>
    <w:lvl w:ilvl="0" w:tplc="86025F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DF"/>
    <w:rsid w:val="00083381"/>
    <w:rsid w:val="00092533"/>
    <w:rsid w:val="001209E9"/>
    <w:rsid w:val="00141631"/>
    <w:rsid w:val="001B117D"/>
    <w:rsid w:val="001C254D"/>
    <w:rsid w:val="00271501"/>
    <w:rsid w:val="002735D6"/>
    <w:rsid w:val="00375531"/>
    <w:rsid w:val="003825C5"/>
    <w:rsid w:val="003C4A1D"/>
    <w:rsid w:val="003D2440"/>
    <w:rsid w:val="003E0D53"/>
    <w:rsid w:val="00431E43"/>
    <w:rsid w:val="00440953"/>
    <w:rsid w:val="00482992"/>
    <w:rsid w:val="00490834"/>
    <w:rsid w:val="004C3233"/>
    <w:rsid w:val="004C6C36"/>
    <w:rsid w:val="00511A29"/>
    <w:rsid w:val="00572E2A"/>
    <w:rsid w:val="005B4736"/>
    <w:rsid w:val="005B5095"/>
    <w:rsid w:val="0065268F"/>
    <w:rsid w:val="006606FE"/>
    <w:rsid w:val="00670672"/>
    <w:rsid w:val="00713937"/>
    <w:rsid w:val="00732CC1"/>
    <w:rsid w:val="00780559"/>
    <w:rsid w:val="00783D8E"/>
    <w:rsid w:val="00793B41"/>
    <w:rsid w:val="007E1F79"/>
    <w:rsid w:val="008B1126"/>
    <w:rsid w:val="008E082A"/>
    <w:rsid w:val="00991756"/>
    <w:rsid w:val="009A7B7F"/>
    <w:rsid w:val="009B668A"/>
    <w:rsid w:val="009D1D31"/>
    <w:rsid w:val="00A0073B"/>
    <w:rsid w:val="00A43068"/>
    <w:rsid w:val="00A81C1B"/>
    <w:rsid w:val="00A93179"/>
    <w:rsid w:val="00B929F5"/>
    <w:rsid w:val="00BC0540"/>
    <w:rsid w:val="00C10530"/>
    <w:rsid w:val="00C84E9E"/>
    <w:rsid w:val="00CB144B"/>
    <w:rsid w:val="00CF609B"/>
    <w:rsid w:val="00D02989"/>
    <w:rsid w:val="00D20BDF"/>
    <w:rsid w:val="00DD5E2E"/>
    <w:rsid w:val="00E53FB1"/>
    <w:rsid w:val="00E9483A"/>
    <w:rsid w:val="00EB5599"/>
    <w:rsid w:val="00ED74E4"/>
    <w:rsid w:val="00FB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13C149"/>
  <w15:chartTrackingRefBased/>
  <w15:docId w15:val="{A1E64915-F2FA-4CB3-AAFD-422A17BC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531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53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8B1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8E08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8E08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8">
    <w:name w:val="heading 8"/>
    <w:basedOn w:val="Normal"/>
    <w:next w:val="Normal"/>
    <w:link w:val="Ttulo8Car"/>
    <w:qFormat/>
    <w:rsid w:val="005B5095"/>
    <w:pPr>
      <w:keepNext/>
      <w:spacing w:after="0" w:line="240" w:lineRule="auto"/>
      <w:jc w:val="both"/>
      <w:outlineLvl w:val="7"/>
    </w:pPr>
    <w:rPr>
      <w:rFonts w:ascii="Arial" w:eastAsia="Times New Roman" w:hAnsi="Arial"/>
      <w:color w:val="003366"/>
      <w:sz w:val="32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FB1"/>
  </w:style>
  <w:style w:type="paragraph" w:styleId="Piedepgina">
    <w:name w:val="footer"/>
    <w:basedOn w:val="Normal"/>
    <w:link w:val="PiedepginaCar"/>
    <w:uiPriority w:val="99"/>
    <w:unhideWhenUsed/>
    <w:rsid w:val="00E53F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FB1"/>
  </w:style>
  <w:style w:type="paragraph" w:styleId="Sinespaciado">
    <w:name w:val="No Spacing"/>
    <w:uiPriority w:val="1"/>
    <w:rsid w:val="00E53FB1"/>
    <w:pPr>
      <w:spacing w:after="0" w:line="240" w:lineRule="auto"/>
    </w:pPr>
  </w:style>
  <w:style w:type="paragraph" w:customStyle="1" w:styleId="SVC-Cos">
    <w:name w:val="SVC - Cos"/>
    <w:basedOn w:val="Normal"/>
    <w:link w:val="SVC-CosCar"/>
    <w:qFormat/>
    <w:rsid w:val="00793B41"/>
    <w:rPr>
      <w:rFonts w:ascii="Inter Tight" w:hAnsi="Inter Tight"/>
      <w:sz w:val="24"/>
    </w:rPr>
  </w:style>
  <w:style w:type="character" w:customStyle="1" w:styleId="Ttulo1Car">
    <w:name w:val="Título 1 Car"/>
    <w:basedOn w:val="Fuentedeprrafopredeter"/>
    <w:link w:val="Ttulo1"/>
    <w:rsid w:val="00E53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VC-CosCar">
    <w:name w:val="SVC - Cos Car"/>
    <w:basedOn w:val="Fuentedeprrafopredeter"/>
    <w:link w:val="SVC-Cos"/>
    <w:rsid w:val="00793B41"/>
    <w:rPr>
      <w:rFonts w:ascii="Inter Tight" w:hAnsi="Inter Tight"/>
      <w:sz w:val="24"/>
    </w:rPr>
  </w:style>
  <w:style w:type="character" w:styleId="nfasissutil">
    <w:name w:val="Subtle Emphasis"/>
    <w:basedOn w:val="Fuentedeprrafopredeter"/>
    <w:uiPriority w:val="19"/>
    <w:rsid w:val="008B1126"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rsid w:val="008B1126"/>
    <w:rPr>
      <w:i/>
      <w:iCs/>
    </w:rPr>
  </w:style>
  <w:style w:type="character" w:styleId="nfasisintenso">
    <w:name w:val="Intense Emphasis"/>
    <w:basedOn w:val="Fuentedeprrafopredeter"/>
    <w:uiPriority w:val="21"/>
    <w:rsid w:val="008B1126"/>
    <w:rPr>
      <w:i/>
      <w:iCs/>
      <w:color w:val="4472C4" w:themeColor="accent1"/>
    </w:rPr>
  </w:style>
  <w:style w:type="character" w:styleId="Textoennegrita">
    <w:name w:val="Strong"/>
    <w:basedOn w:val="Fuentedeprrafopredeter"/>
    <w:uiPriority w:val="22"/>
    <w:qFormat/>
    <w:rsid w:val="008B1126"/>
    <w:rPr>
      <w:b/>
      <w:bCs/>
    </w:rPr>
  </w:style>
  <w:style w:type="paragraph" w:styleId="Cita">
    <w:name w:val="Quote"/>
    <w:basedOn w:val="Normal"/>
    <w:next w:val="Normal"/>
    <w:link w:val="CitaCar"/>
    <w:uiPriority w:val="29"/>
    <w:rsid w:val="008B112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1126"/>
    <w:rPr>
      <w:i/>
      <w:iC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rsid w:val="008B1126"/>
    <w:rPr>
      <w:b/>
      <w:bCs/>
      <w:smallCaps/>
      <w:color w:val="4472C4" w:themeColor="accent1"/>
      <w:spacing w:val="5"/>
    </w:rPr>
  </w:style>
  <w:style w:type="character" w:styleId="Referenciasutil">
    <w:name w:val="Subtle Reference"/>
    <w:basedOn w:val="Fuentedeprrafopredeter"/>
    <w:uiPriority w:val="31"/>
    <w:rsid w:val="008B1126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rsid w:val="008B112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1126"/>
    <w:rPr>
      <w:i/>
      <w:iCs/>
      <w:color w:val="4472C4" w:themeColor="accent1"/>
    </w:rPr>
  </w:style>
  <w:style w:type="character" w:customStyle="1" w:styleId="Ttulo2Car">
    <w:name w:val="Título 2 Car"/>
    <w:basedOn w:val="Fuentedeprrafopredeter"/>
    <w:link w:val="Ttulo2"/>
    <w:rsid w:val="008B11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VC-Ttol">
    <w:name w:val="SVC - Títol"/>
    <w:basedOn w:val="Normal"/>
    <w:link w:val="SVC-TtolCar"/>
    <w:qFormat/>
    <w:rsid w:val="00CB144B"/>
    <w:pPr>
      <w:spacing w:before="120" w:after="120" w:line="240" w:lineRule="auto"/>
    </w:pPr>
    <w:rPr>
      <w:rFonts w:ascii="Inter Tight SemiBold" w:hAnsi="Inter Tight SemiBold" w:cs="Inter Tight"/>
      <w:sz w:val="50"/>
    </w:rPr>
  </w:style>
  <w:style w:type="character" w:customStyle="1" w:styleId="Ttulo3Car">
    <w:name w:val="Título 3 Car"/>
    <w:basedOn w:val="Fuentedeprrafopredeter"/>
    <w:link w:val="Ttulo3"/>
    <w:uiPriority w:val="9"/>
    <w:rsid w:val="008E08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VC-TtolCar">
    <w:name w:val="SVC - Títol Car"/>
    <w:basedOn w:val="Fuentedeprrafopredeter"/>
    <w:link w:val="SVC-Ttol"/>
    <w:rsid w:val="00CB144B"/>
    <w:rPr>
      <w:rFonts w:ascii="Inter Tight SemiBold" w:hAnsi="Inter Tight SemiBold" w:cs="Inter Tight"/>
      <w:sz w:val="50"/>
    </w:rPr>
  </w:style>
  <w:style w:type="character" w:customStyle="1" w:styleId="Ttulo4Car">
    <w:name w:val="Título 4 Car"/>
    <w:basedOn w:val="Fuentedeprrafopredeter"/>
    <w:link w:val="Ttulo4"/>
    <w:uiPriority w:val="9"/>
    <w:rsid w:val="008E08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VC-Subttol">
    <w:name w:val="SVC - Subtítol"/>
    <w:basedOn w:val="SVC-Ttol"/>
    <w:link w:val="SVC-SubttolCar"/>
    <w:qFormat/>
    <w:rsid w:val="00793B41"/>
    <w:rPr>
      <w:rFonts w:ascii="Inter Tight Medium" w:hAnsi="Inter Tight Medium"/>
      <w:color w:val="000000" w:themeColor="text1"/>
      <w:sz w:val="34"/>
      <w:szCs w:val="34"/>
    </w:rPr>
  </w:style>
  <w:style w:type="paragraph" w:customStyle="1" w:styleId="SVC-PeuoNota">
    <w:name w:val="SVC - Peu o Nota"/>
    <w:basedOn w:val="Piedepgina"/>
    <w:link w:val="SVC-PeuoNotaCar"/>
    <w:qFormat/>
    <w:rsid w:val="00793B41"/>
    <w:pPr>
      <w:jc w:val="right"/>
    </w:pPr>
    <w:rPr>
      <w:rFonts w:ascii="Inter Tight Light" w:hAnsi="Inter Tight Light" w:cs="Inter Tight Light"/>
    </w:rPr>
  </w:style>
  <w:style w:type="character" w:customStyle="1" w:styleId="SVC-SubttolCar">
    <w:name w:val="SVC - Subtítol Car"/>
    <w:basedOn w:val="SVC-TtolCar"/>
    <w:link w:val="SVC-Subttol"/>
    <w:rsid w:val="00793B41"/>
    <w:rPr>
      <w:rFonts w:ascii="Inter Tight Medium" w:hAnsi="Inter Tight Medium" w:cs="Inter Tight"/>
      <w:color w:val="000000" w:themeColor="text1"/>
      <w:sz w:val="34"/>
      <w:szCs w:val="34"/>
    </w:rPr>
  </w:style>
  <w:style w:type="character" w:customStyle="1" w:styleId="SVC-PeuoNotaCar">
    <w:name w:val="SVC - Peu o Nota Car"/>
    <w:basedOn w:val="PiedepginaCar"/>
    <w:link w:val="SVC-PeuoNota"/>
    <w:rsid w:val="00793B41"/>
    <w:rPr>
      <w:rFonts w:ascii="Inter Tight Light" w:hAnsi="Inter Tight Light" w:cs="Inter Tight Light"/>
    </w:rPr>
  </w:style>
  <w:style w:type="table" w:styleId="Tablaconcuadrcula">
    <w:name w:val="Table Grid"/>
    <w:basedOn w:val="Tablanormal"/>
    <w:uiPriority w:val="39"/>
    <w:rsid w:val="001C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ar">
    <w:name w:val="Título 8 Car"/>
    <w:basedOn w:val="Fuentedeprrafopredeter"/>
    <w:link w:val="Ttulo8"/>
    <w:rsid w:val="005B5095"/>
    <w:rPr>
      <w:rFonts w:ascii="Arial" w:eastAsia="Times New Roman" w:hAnsi="Arial" w:cs="Times New Roman"/>
      <w:color w:val="003366"/>
      <w:sz w:val="32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B5095"/>
    <w:pPr>
      <w:spacing w:after="120" w:line="240" w:lineRule="auto"/>
    </w:pPr>
    <w:rPr>
      <w:rFonts w:ascii="Arial" w:eastAsia="Times New Roman" w:hAnsi="Arial"/>
      <w:szCs w:val="24"/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rsid w:val="005B5095"/>
    <w:rPr>
      <w:rFonts w:ascii="Arial" w:eastAsia="Times New Roman" w:hAnsi="Arial" w:cs="Times New Roman"/>
      <w:szCs w:val="24"/>
      <w:lang w:eastAsia="ca-ES"/>
    </w:rPr>
  </w:style>
  <w:style w:type="paragraph" w:customStyle="1" w:styleId="Estilo1">
    <w:name w:val="Estilo1"/>
    <w:basedOn w:val="Normal"/>
    <w:next w:val="Normal"/>
    <w:rsid w:val="005B5095"/>
    <w:pPr>
      <w:spacing w:after="0" w:line="240" w:lineRule="auto"/>
      <w:jc w:val="both"/>
    </w:pPr>
    <w:rPr>
      <w:rFonts w:ascii="Arial" w:eastAsia="Times New Roman" w:hAnsi="Arial"/>
      <w:szCs w:val="24"/>
      <w:lang w:val="ca-ES" w:eastAsia="es-ES"/>
    </w:rPr>
  </w:style>
  <w:style w:type="paragraph" w:customStyle="1" w:styleId="Estndar">
    <w:name w:val="Estándar"/>
    <w:rsid w:val="005B509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s-ES" w:eastAsia="es-ES"/>
    </w:rPr>
  </w:style>
  <w:style w:type="character" w:styleId="Hipervnculo">
    <w:name w:val="Hyperlink"/>
    <w:rsid w:val="005B509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B5095"/>
    <w:pPr>
      <w:spacing w:after="200" w:line="276" w:lineRule="auto"/>
      <w:ind w:left="720"/>
      <w:contextualSpacing/>
    </w:pPr>
    <w:rPr>
      <w:lang w:val="es-ES"/>
    </w:rPr>
  </w:style>
  <w:style w:type="paragraph" w:customStyle="1" w:styleId="Default">
    <w:name w:val="Default"/>
    <w:rsid w:val="005B50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text-align-justify">
    <w:name w:val="text-align-justify"/>
    <w:basedOn w:val="Normal"/>
    <w:rsid w:val="005B50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NormalWeb">
    <w:name w:val="Normal (Web)"/>
    <w:basedOn w:val="Normal"/>
    <w:uiPriority w:val="99"/>
    <w:unhideWhenUsed/>
    <w:rsid w:val="005B50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matge_De_Marca\03%20Plantilles\01%20Documents\Sense%20Portada\DocumentGen&#232;ric_Negr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DocumentGenèric_Negre</Template>
  <TotalTime>1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Garcia Arjona</dc:creator>
  <cp:keywords/>
  <dc:description/>
  <cp:lastModifiedBy>Dolors Garcia Arjona</cp:lastModifiedBy>
  <cp:revision>2</cp:revision>
  <cp:lastPrinted>2026-07-07T08:34:00Z</cp:lastPrinted>
  <dcterms:created xsi:type="dcterms:W3CDTF">2026-07-28T09:16:00Z</dcterms:created>
  <dcterms:modified xsi:type="dcterms:W3CDTF">2026-07-28T09:16:00Z</dcterms:modified>
</cp:coreProperties>
</file>