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b/>
          <w:bCs/>
          <w:color w:val="000000"/>
          <w:lang w:val="ca-ES" w:eastAsia="it-IT"/>
        </w:rPr>
      </w:pPr>
      <w:r w:rsidRPr="00E9483A">
        <w:rPr>
          <w:rFonts w:ascii="Arial" w:hAnsi="Arial" w:cs="Arial"/>
          <w:b/>
          <w:bCs/>
          <w:color w:val="000000"/>
          <w:lang w:val="ca-ES" w:eastAsia="it-IT"/>
        </w:rPr>
        <w:t>DECLARACIÓ RESPONSABLE I SOL·LICITUD D’ADMISSIÓ A LES PROVES SELECTIVES.</w:t>
      </w: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b/>
          <w:bCs/>
          <w:color w:val="000000"/>
          <w:lang w:val="ca-ES" w:eastAsia="it-IT"/>
        </w:rPr>
      </w:pP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En/Na _______________________________________________, amb DNI número ___________</w:t>
      </w: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amb domicili a efectes de notificacions al c. ______________________________, núm. ________ de _________________________________________, CP ________________________, telèfon de contacte ____________________ i correu electrònic _________________________________</w:t>
      </w:r>
    </w:p>
    <w:p w:rsidR="00E91BFD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1036B0" w:rsidRPr="00E9483A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DECLARO SOTA LA MEVA RESPONSABILITAT:</w:t>
      </w:r>
    </w:p>
    <w:p w:rsidR="00E91BFD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1036B0" w:rsidRPr="00E9483A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 xml:space="preserve">Que en relació al concurs oposició per a la </w:t>
      </w:r>
      <w:r>
        <w:rPr>
          <w:rFonts w:ascii="Arial" w:hAnsi="Arial" w:cs="Arial"/>
          <w:color w:val="000000"/>
          <w:lang w:val="ca-ES" w:eastAsia="it-IT"/>
        </w:rPr>
        <w:t>selecció d</w:t>
      </w:r>
      <w:r w:rsidR="0032243A">
        <w:rPr>
          <w:rFonts w:ascii="Arial" w:hAnsi="Arial" w:cs="Arial"/>
          <w:color w:val="000000"/>
          <w:lang w:val="ca-ES" w:eastAsia="it-IT"/>
        </w:rPr>
        <w:t>’una</w:t>
      </w:r>
      <w:r>
        <w:rPr>
          <w:rFonts w:ascii="Arial" w:hAnsi="Arial" w:cs="Arial"/>
          <w:color w:val="000000"/>
          <w:lang w:val="ca-ES" w:eastAsia="it-IT"/>
        </w:rPr>
        <w:t xml:space="preserve"> pla</w:t>
      </w:r>
      <w:r w:rsidR="0032243A">
        <w:rPr>
          <w:rFonts w:ascii="Arial" w:hAnsi="Arial" w:cs="Arial"/>
          <w:color w:val="000000"/>
          <w:lang w:val="ca-ES" w:eastAsia="it-IT"/>
        </w:rPr>
        <w:t>ça</w:t>
      </w:r>
      <w:r>
        <w:rPr>
          <w:rFonts w:ascii="Arial" w:hAnsi="Arial" w:cs="Arial"/>
          <w:color w:val="000000"/>
          <w:lang w:val="ca-ES" w:eastAsia="it-IT"/>
        </w:rPr>
        <w:t xml:space="preserve"> d</w:t>
      </w:r>
      <w:r w:rsidR="00FD5148">
        <w:rPr>
          <w:rFonts w:ascii="Arial" w:hAnsi="Arial" w:cs="Arial"/>
          <w:color w:val="000000"/>
          <w:lang w:val="ca-ES" w:eastAsia="it-IT"/>
        </w:rPr>
        <w:t>e monitor/a d’esports</w:t>
      </w:r>
      <w:r>
        <w:rPr>
          <w:rFonts w:ascii="Arial" w:hAnsi="Arial" w:cs="Arial"/>
          <w:color w:val="000000"/>
          <w:lang w:val="ca-ES" w:eastAsia="it-IT"/>
        </w:rPr>
        <w:t xml:space="preserve"> i constitució d’una bor</w:t>
      </w:r>
      <w:r w:rsidRPr="00E9483A">
        <w:rPr>
          <w:rFonts w:ascii="Arial" w:hAnsi="Arial" w:cs="Arial"/>
          <w:color w:val="000000"/>
          <w:lang w:val="ca-ES" w:eastAsia="it-IT"/>
        </w:rPr>
        <w:t>sa d’interinitat convocat per l’Ajuntament de Sant Vicenç de Castellet:</w:t>
      </w: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Primer: Que tinc coneixement i accepto les bases reguladores de la convocatòria esmentada, les quals han estat publicades, i que accepto plenament.</w:t>
      </w: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Segon: Que em comprometo a acreditar documentalment els requisits exigits a les bases de la convocatòria.</w:t>
      </w:r>
    </w:p>
    <w:p w:rsidR="00E96591" w:rsidRPr="00E9483A" w:rsidRDefault="00E96591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Tercer: Que les dades que s’hi fan constar són certes i que compleixo les condicions i els requisits exigits per treballar en una administració pública i les previstes en les corresponents bases.</w:t>
      </w: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Quart: Que no estic inhabilitat/da per sentència ferma per a l’exercici de les funcions públiques, ni he estat separat/da per resolució disciplinària ferma del servei en cap administració pública.</w:t>
      </w: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Cinquè: Que posseeixo la capacitat funcional per al desenvolupament de les funcions atribuïdes al lloc de treball.</w:t>
      </w:r>
    </w:p>
    <w:p w:rsidR="00E91BFD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S</w:t>
      </w:r>
      <w:r w:rsidR="00FD5148">
        <w:rPr>
          <w:rFonts w:ascii="Arial" w:hAnsi="Arial" w:cs="Arial"/>
          <w:color w:val="000000"/>
          <w:lang w:val="ca-ES" w:eastAsia="it-IT"/>
        </w:rPr>
        <w:t>is</w:t>
      </w:r>
      <w:r w:rsidRPr="00E9483A">
        <w:rPr>
          <w:rFonts w:ascii="Arial" w:hAnsi="Arial" w:cs="Arial"/>
          <w:color w:val="000000"/>
          <w:lang w:val="ca-ES" w:eastAsia="it-IT"/>
        </w:rPr>
        <w:t>è: Que aquesta manifestació es presenta de forma lliure i voluntària, a efectes de la convocatòria abans esmentada.</w:t>
      </w: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I per tot això, SOL·LICITO ser admès/a en el procés selectiu esmentat.</w:t>
      </w:r>
    </w:p>
    <w:p w:rsidR="0032243A" w:rsidRDefault="0032243A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bookmarkStart w:id="0" w:name="_GoBack"/>
      <w:bookmarkEnd w:id="0"/>
    </w:p>
    <w:p w:rsidR="001036B0" w:rsidRDefault="001036B0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</w:p>
    <w:p w:rsidR="00E91BFD" w:rsidRPr="00E9483A" w:rsidRDefault="00E91BFD" w:rsidP="00E91BFD">
      <w:pPr>
        <w:autoSpaceDE w:val="0"/>
        <w:autoSpaceDN w:val="0"/>
        <w:adjustRightInd w:val="0"/>
        <w:spacing w:after="0" w:line="280" w:lineRule="exact"/>
        <w:ind w:left="-567" w:right="-567"/>
        <w:jc w:val="both"/>
        <w:rPr>
          <w:rFonts w:ascii="Arial" w:hAnsi="Arial" w:cs="Arial"/>
          <w:color w:val="000000"/>
          <w:lang w:val="ca-ES" w:eastAsia="it-IT"/>
        </w:rPr>
      </w:pPr>
      <w:r w:rsidRPr="00E9483A">
        <w:rPr>
          <w:rFonts w:ascii="Arial" w:hAnsi="Arial" w:cs="Arial"/>
          <w:color w:val="000000"/>
          <w:lang w:val="ca-ES" w:eastAsia="it-IT"/>
        </w:rPr>
        <w:t>Signatura</w:t>
      </w:r>
      <w:r w:rsidR="00122A35">
        <w:rPr>
          <w:rFonts w:ascii="Arial" w:hAnsi="Arial" w:cs="Arial"/>
          <w:color w:val="000000"/>
          <w:lang w:val="ca-ES" w:eastAsia="it-IT"/>
        </w:rPr>
        <w:t xml:space="preserve">. </w:t>
      </w:r>
      <w:r w:rsidRPr="00E9483A">
        <w:rPr>
          <w:rFonts w:ascii="Arial" w:hAnsi="Arial" w:cs="Arial"/>
          <w:color w:val="000000"/>
          <w:lang w:val="ca-ES" w:eastAsia="it-IT"/>
        </w:rPr>
        <w:t>Lloc i data _________________________ de ___________ de 202</w:t>
      </w:r>
      <w:r>
        <w:rPr>
          <w:rFonts w:ascii="Arial" w:hAnsi="Arial" w:cs="Arial"/>
          <w:color w:val="000000"/>
          <w:lang w:val="ca-ES" w:eastAsia="it-IT"/>
        </w:rPr>
        <w:t>6</w:t>
      </w:r>
    </w:p>
    <w:sectPr w:rsidR="00E91BFD" w:rsidRPr="00E9483A" w:rsidSect="008E082A">
      <w:headerReference w:type="default" r:id="rId7"/>
      <w:footerReference w:type="default" r:id="rId8"/>
      <w:pgSz w:w="11906" w:h="16838"/>
      <w:pgMar w:top="2694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BDF" w:rsidRDefault="00D20BDF" w:rsidP="00E53FB1">
      <w:pPr>
        <w:spacing w:after="0" w:line="240" w:lineRule="auto"/>
      </w:pPr>
      <w:r>
        <w:separator/>
      </w:r>
    </w:p>
  </w:endnote>
  <w:endnote w:type="continuationSeparator" w:id="0">
    <w:p w:rsidR="00D20BDF" w:rsidRDefault="00D20BDF" w:rsidP="00E53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ter Tight">
    <w:altName w:val="Calibri"/>
    <w:charset w:val="00"/>
    <w:family w:val="auto"/>
    <w:pitch w:val="variable"/>
    <w:sig w:usb0="E10002FF" w:usb1="1200E5FF" w:usb2="00000009" w:usb3="00000000" w:csb0="0000019F" w:csb1="00000000"/>
  </w:font>
  <w:font w:name="Inter Tight SemiBold">
    <w:altName w:val="Calibri"/>
    <w:charset w:val="00"/>
    <w:family w:val="auto"/>
    <w:pitch w:val="variable"/>
    <w:sig w:usb0="E10002FF" w:usb1="1200E5FF" w:usb2="00000009" w:usb3="00000000" w:csb0="0000019F" w:csb1="00000000"/>
  </w:font>
  <w:font w:name="Inter Tight Medium">
    <w:altName w:val="Calibri"/>
    <w:charset w:val="00"/>
    <w:family w:val="auto"/>
    <w:pitch w:val="variable"/>
    <w:sig w:usb0="E10002FF" w:usb1="1200E5FF" w:usb2="00000009" w:usb3="00000000" w:csb0="0000019F" w:csb1="00000000"/>
  </w:font>
  <w:font w:name="Inter Tight Light">
    <w:altName w:val="Calibri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7652418"/>
      <w:docPartObj>
        <w:docPartGallery w:val="Page Numbers (Bottom of Page)"/>
        <w:docPartUnique/>
      </w:docPartObj>
    </w:sdtPr>
    <w:sdtEndPr>
      <w:rPr>
        <w:rStyle w:val="SVC-PeuoNotaCar"/>
        <w:rFonts w:ascii="Inter Tight Light" w:hAnsi="Inter Tight Light" w:cs="Inter Tight Light"/>
      </w:rPr>
    </w:sdtEndPr>
    <w:sdtContent>
      <w:p w:rsidR="008E082A" w:rsidRPr="00793B41" w:rsidRDefault="00670672" w:rsidP="00670672">
        <w:pPr>
          <w:pStyle w:val="Piedepgina"/>
          <w:tabs>
            <w:tab w:val="left" w:pos="1170"/>
          </w:tabs>
          <w:rPr>
            <w:rStyle w:val="SVC-PeuoNotaCar"/>
          </w:rPr>
        </w:pPr>
        <w:r>
          <w:tab/>
        </w:r>
        <w:r>
          <w:tab/>
        </w:r>
        <w:r>
          <w:tab/>
        </w:r>
        <w:r w:rsidR="008E082A" w:rsidRPr="00793B41">
          <w:rPr>
            <w:rStyle w:val="SVC-PeuoNotaCar"/>
          </w:rPr>
          <w:fldChar w:fldCharType="begin"/>
        </w:r>
        <w:r w:rsidR="008E082A" w:rsidRPr="00793B41">
          <w:rPr>
            <w:rStyle w:val="SVC-PeuoNotaCar"/>
          </w:rPr>
          <w:instrText>PAGE   \* MERGEFORMAT</w:instrText>
        </w:r>
        <w:r w:rsidR="008E082A" w:rsidRPr="00793B41">
          <w:rPr>
            <w:rStyle w:val="SVC-PeuoNotaCar"/>
          </w:rPr>
          <w:fldChar w:fldCharType="separate"/>
        </w:r>
        <w:r w:rsidR="008E082A" w:rsidRPr="00793B41">
          <w:rPr>
            <w:rStyle w:val="SVC-PeuoNotaCar"/>
          </w:rPr>
          <w:t>2</w:t>
        </w:r>
        <w:r w:rsidR="008E082A" w:rsidRPr="00793B41">
          <w:rPr>
            <w:rStyle w:val="SVC-PeuoNotaCar"/>
          </w:rPr>
          <w:fldChar w:fldCharType="end"/>
        </w:r>
      </w:p>
    </w:sdtContent>
  </w:sdt>
  <w:p w:rsidR="00ED74E4" w:rsidRPr="00ED74E4" w:rsidRDefault="00ED74E4" w:rsidP="00ED74E4">
    <w:pPr>
      <w:pStyle w:val="SVC-PeuoNota"/>
      <w:ind w:left="-993" w:firstLine="142"/>
      <w:jc w:val="left"/>
      <w:rPr>
        <w:sz w:val="18"/>
      </w:rPr>
    </w:pPr>
    <w:proofErr w:type="spellStart"/>
    <w:r w:rsidRPr="00ED74E4">
      <w:rPr>
        <w:sz w:val="18"/>
      </w:rPr>
      <w:t>Plaça</w:t>
    </w:r>
    <w:proofErr w:type="spellEnd"/>
    <w:r w:rsidRPr="00ED74E4">
      <w:rPr>
        <w:sz w:val="18"/>
      </w:rPr>
      <w:t xml:space="preserve"> de </w:t>
    </w:r>
    <w:proofErr w:type="spellStart"/>
    <w:r w:rsidRPr="00ED74E4">
      <w:rPr>
        <w:sz w:val="18"/>
      </w:rPr>
      <w:t>l’Ajuntament</w:t>
    </w:r>
    <w:proofErr w:type="spellEnd"/>
    <w:r w:rsidRPr="00ED74E4">
      <w:rPr>
        <w:sz w:val="18"/>
      </w:rPr>
      <w:t>, 10 - 08295 Sant Vicenç de Castellet</w:t>
    </w:r>
  </w:p>
  <w:p w:rsidR="008B1126" w:rsidRPr="00ED74E4" w:rsidRDefault="00ED74E4" w:rsidP="00ED74E4">
    <w:pPr>
      <w:pStyle w:val="SVC-PeuoNota"/>
      <w:ind w:left="-993" w:firstLine="142"/>
      <w:jc w:val="left"/>
      <w:rPr>
        <w:sz w:val="16"/>
      </w:rPr>
    </w:pPr>
    <w:r w:rsidRPr="00ED74E4">
      <w:rPr>
        <w:sz w:val="16"/>
      </w:rPr>
      <w:t>Tel. 936930611 - Fax 936930610 - www.svc.cat - svcastellet@svc.cat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BDF" w:rsidRDefault="00D20BDF" w:rsidP="00E53FB1">
      <w:pPr>
        <w:spacing w:after="0" w:line="240" w:lineRule="auto"/>
      </w:pPr>
      <w:r>
        <w:separator/>
      </w:r>
    </w:p>
  </w:footnote>
  <w:footnote w:type="continuationSeparator" w:id="0">
    <w:p w:rsidR="00D20BDF" w:rsidRDefault="00D20BDF" w:rsidP="00E53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FB1" w:rsidRDefault="00732CC1" w:rsidP="008E082A">
    <w:pPr>
      <w:pStyle w:val="Encabezado"/>
      <w:tabs>
        <w:tab w:val="clear" w:pos="4252"/>
        <w:tab w:val="clear" w:pos="8504"/>
        <w:tab w:val="left" w:pos="7350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8D6EA1">
          <wp:simplePos x="0" y="0"/>
          <wp:positionH relativeFrom="column">
            <wp:posOffset>-396157</wp:posOffset>
          </wp:positionH>
          <wp:positionV relativeFrom="paragraph">
            <wp:posOffset>-1905</wp:posOffset>
          </wp:positionV>
          <wp:extent cx="2154555" cy="5568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06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55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3F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0075"/>
    <w:multiLevelType w:val="hybridMultilevel"/>
    <w:tmpl w:val="5DA0289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C57EF"/>
    <w:multiLevelType w:val="hybridMultilevel"/>
    <w:tmpl w:val="5C80092A"/>
    <w:lvl w:ilvl="0" w:tplc="EE68CFB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EC9417A"/>
    <w:multiLevelType w:val="multilevel"/>
    <w:tmpl w:val="F98C32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FB2334"/>
    <w:multiLevelType w:val="hybridMultilevel"/>
    <w:tmpl w:val="642AF43E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26DC2"/>
    <w:multiLevelType w:val="hybridMultilevel"/>
    <w:tmpl w:val="4D4CD21E"/>
    <w:lvl w:ilvl="0" w:tplc="86025F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 w15:restartNumberingAfterBreak="0">
    <w:nsid w:val="42A03A98"/>
    <w:multiLevelType w:val="hybridMultilevel"/>
    <w:tmpl w:val="C2282B6C"/>
    <w:lvl w:ilvl="0" w:tplc="A0C88946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1366851"/>
    <w:multiLevelType w:val="hybridMultilevel"/>
    <w:tmpl w:val="864478B2"/>
    <w:lvl w:ilvl="0" w:tplc="040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505C96"/>
    <w:multiLevelType w:val="hybridMultilevel"/>
    <w:tmpl w:val="4D4CD21E"/>
    <w:lvl w:ilvl="0" w:tplc="86025F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DF"/>
    <w:rsid w:val="0000411A"/>
    <w:rsid w:val="00072A57"/>
    <w:rsid w:val="00083381"/>
    <w:rsid w:val="00092533"/>
    <w:rsid w:val="00095B9A"/>
    <w:rsid w:val="000F6F01"/>
    <w:rsid w:val="001036B0"/>
    <w:rsid w:val="001042B9"/>
    <w:rsid w:val="001119D2"/>
    <w:rsid w:val="001209E9"/>
    <w:rsid w:val="00122A35"/>
    <w:rsid w:val="001326B7"/>
    <w:rsid w:val="0017038E"/>
    <w:rsid w:val="00193483"/>
    <w:rsid w:val="001B117D"/>
    <w:rsid w:val="001C254D"/>
    <w:rsid w:val="00242DA5"/>
    <w:rsid w:val="002735D6"/>
    <w:rsid w:val="002D6E37"/>
    <w:rsid w:val="00300918"/>
    <w:rsid w:val="0032243A"/>
    <w:rsid w:val="0034683C"/>
    <w:rsid w:val="00375531"/>
    <w:rsid w:val="003B5C1E"/>
    <w:rsid w:val="003C4A1D"/>
    <w:rsid w:val="003E46C4"/>
    <w:rsid w:val="00431E43"/>
    <w:rsid w:val="004810D1"/>
    <w:rsid w:val="00482992"/>
    <w:rsid w:val="00490834"/>
    <w:rsid w:val="004C3233"/>
    <w:rsid w:val="004F4B32"/>
    <w:rsid w:val="00511A29"/>
    <w:rsid w:val="00572E2A"/>
    <w:rsid w:val="005B5095"/>
    <w:rsid w:val="00670672"/>
    <w:rsid w:val="006B53D7"/>
    <w:rsid w:val="00732CC1"/>
    <w:rsid w:val="00793B41"/>
    <w:rsid w:val="007D1275"/>
    <w:rsid w:val="007D1512"/>
    <w:rsid w:val="007E1F79"/>
    <w:rsid w:val="0081249D"/>
    <w:rsid w:val="00837C6C"/>
    <w:rsid w:val="008640CC"/>
    <w:rsid w:val="008B1126"/>
    <w:rsid w:val="008E082A"/>
    <w:rsid w:val="00991756"/>
    <w:rsid w:val="009B00EC"/>
    <w:rsid w:val="009D3BD5"/>
    <w:rsid w:val="00A2695A"/>
    <w:rsid w:val="00A43068"/>
    <w:rsid w:val="00A916F0"/>
    <w:rsid w:val="00A924F2"/>
    <w:rsid w:val="00A93179"/>
    <w:rsid w:val="00AF337C"/>
    <w:rsid w:val="00B011C8"/>
    <w:rsid w:val="00B53550"/>
    <w:rsid w:val="00B929F5"/>
    <w:rsid w:val="00BA77E3"/>
    <w:rsid w:val="00C10530"/>
    <w:rsid w:val="00C84E9E"/>
    <w:rsid w:val="00CB144B"/>
    <w:rsid w:val="00CB24AE"/>
    <w:rsid w:val="00D171AF"/>
    <w:rsid w:val="00D20BDF"/>
    <w:rsid w:val="00D40D37"/>
    <w:rsid w:val="00D93588"/>
    <w:rsid w:val="00E46916"/>
    <w:rsid w:val="00E53FB1"/>
    <w:rsid w:val="00E6624F"/>
    <w:rsid w:val="00E729BA"/>
    <w:rsid w:val="00E91BFD"/>
    <w:rsid w:val="00E96591"/>
    <w:rsid w:val="00EB5599"/>
    <w:rsid w:val="00ED74E4"/>
    <w:rsid w:val="00EF1ADC"/>
    <w:rsid w:val="00F03712"/>
    <w:rsid w:val="00F36871"/>
    <w:rsid w:val="00F84378"/>
    <w:rsid w:val="00FD5148"/>
    <w:rsid w:val="00FE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207EDB6"/>
  <w15:chartTrackingRefBased/>
  <w15:docId w15:val="{A1E64915-F2FA-4CB3-AAFD-422A17BC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5531"/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E53F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8B11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8E08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8E08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8">
    <w:name w:val="heading 8"/>
    <w:basedOn w:val="Normal"/>
    <w:next w:val="Normal"/>
    <w:link w:val="Ttulo8Car"/>
    <w:qFormat/>
    <w:rsid w:val="005B5095"/>
    <w:pPr>
      <w:keepNext/>
      <w:spacing w:after="0" w:line="240" w:lineRule="auto"/>
      <w:jc w:val="both"/>
      <w:outlineLvl w:val="7"/>
    </w:pPr>
    <w:rPr>
      <w:rFonts w:ascii="Arial" w:eastAsia="Times New Roman" w:hAnsi="Arial"/>
      <w:color w:val="003366"/>
      <w:sz w:val="32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3F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3FB1"/>
  </w:style>
  <w:style w:type="paragraph" w:styleId="Piedepgina">
    <w:name w:val="footer"/>
    <w:basedOn w:val="Normal"/>
    <w:link w:val="PiedepginaCar"/>
    <w:uiPriority w:val="99"/>
    <w:unhideWhenUsed/>
    <w:rsid w:val="00E53F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3FB1"/>
  </w:style>
  <w:style w:type="paragraph" w:styleId="Sinespaciado">
    <w:name w:val="No Spacing"/>
    <w:uiPriority w:val="1"/>
    <w:rsid w:val="00E53FB1"/>
    <w:pPr>
      <w:spacing w:after="0" w:line="240" w:lineRule="auto"/>
    </w:pPr>
  </w:style>
  <w:style w:type="paragraph" w:customStyle="1" w:styleId="SVC-Cos">
    <w:name w:val="SVC - Cos"/>
    <w:basedOn w:val="Normal"/>
    <w:link w:val="SVC-CosCar"/>
    <w:qFormat/>
    <w:rsid w:val="00793B41"/>
    <w:rPr>
      <w:rFonts w:ascii="Inter Tight" w:hAnsi="Inter Tight"/>
      <w:sz w:val="24"/>
    </w:rPr>
  </w:style>
  <w:style w:type="character" w:customStyle="1" w:styleId="Ttulo1Car">
    <w:name w:val="Título 1 Car"/>
    <w:basedOn w:val="Fuentedeprrafopredeter"/>
    <w:link w:val="Ttulo1"/>
    <w:rsid w:val="00E53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VC-CosCar">
    <w:name w:val="SVC - Cos Car"/>
    <w:basedOn w:val="Fuentedeprrafopredeter"/>
    <w:link w:val="SVC-Cos"/>
    <w:rsid w:val="00793B41"/>
    <w:rPr>
      <w:rFonts w:ascii="Inter Tight" w:hAnsi="Inter Tight"/>
      <w:sz w:val="24"/>
    </w:rPr>
  </w:style>
  <w:style w:type="character" w:styleId="nfasissutil">
    <w:name w:val="Subtle Emphasis"/>
    <w:basedOn w:val="Fuentedeprrafopredeter"/>
    <w:uiPriority w:val="19"/>
    <w:rsid w:val="008B1126"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rsid w:val="008B1126"/>
    <w:rPr>
      <w:i/>
      <w:iCs/>
    </w:rPr>
  </w:style>
  <w:style w:type="character" w:styleId="nfasisintenso">
    <w:name w:val="Intense Emphasis"/>
    <w:basedOn w:val="Fuentedeprrafopredeter"/>
    <w:uiPriority w:val="21"/>
    <w:rsid w:val="008B1126"/>
    <w:rPr>
      <w:i/>
      <w:iCs/>
      <w:color w:val="4472C4" w:themeColor="accent1"/>
    </w:rPr>
  </w:style>
  <w:style w:type="character" w:styleId="Textoennegrita">
    <w:name w:val="Strong"/>
    <w:basedOn w:val="Fuentedeprrafopredeter"/>
    <w:uiPriority w:val="22"/>
    <w:qFormat/>
    <w:rsid w:val="008B1126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8B112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1126"/>
    <w:rPr>
      <w:i/>
      <w:iCs/>
      <w:color w:val="404040" w:themeColor="text1" w:themeTint="BF"/>
    </w:rPr>
  </w:style>
  <w:style w:type="character" w:styleId="Referenciaintensa">
    <w:name w:val="Intense Reference"/>
    <w:basedOn w:val="Fuentedeprrafopredeter"/>
    <w:uiPriority w:val="32"/>
    <w:rsid w:val="008B1126"/>
    <w:rPr>
      <w:b/>
      <w:bCs/>
      <w:smallCaps/>
      <w:color w:val="4472C4" w:themeColor="accent1"/>
      <w:spacing w:val="5"/>
    </w:rPr>
  </w:style>
  <w:style w:type="character" w:styleId="Referenciasutil">
    <w:name w:val="Subtle Reference"/>
    <w:basedOn w:val="Fuentedeprrafopredeter"/>
    <w:uiPriority w:val="31"/>
    <w:rsid w:val="008B1126"/>
    <w:rPr>
      <w:smallCaps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rsid w:val="008B112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1126"/>
    <w:rPr>
      <w:i/>
      <w:iCs/>
      <w:color w:val="4472C4" w:themeColor="accent1"/>
    </w:rPr>
  </w:style>
  <w:style w:type="character" w:customStyle="1" w:styleId="Ttulo2Car">
    <w:name w:val="Título 2 Car"/>
    <w:basedOn w:val="Fuentedeprrafopredeter"/>
    <w:link w:val="Ttulo2"/>
    <w:rsid w:val="008B1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VC-Ttol">
    <w:name w:val="SVC - Títol"/>
    <w:basedOn w:val="Normal"/>
    <w:link w:val="SVC-TtolCar"/>
    <w:qFormat/>
    <w:rsid w:val="00CB144B"/>
    <w:pPr>
      <w:spacing w:before="120" w:after="120" w:line="240" w:lineRule="auto"/>
    </w:pPr>
    <w:rPr>
      <w:rFonts w:ascii="Inter Tight SemiBold" w:hAnsi="Inter Tight SemiBold" w:cs="Inter Tight"/>
      <w:sz w:val="50"/>
    </w:rPr>
  </w:style>
  <w:style w:type="character" w:customStyle="1" w:styleId="Ttulo3Car">
    <w:name w:val="Título 3 Car"/>
    <w:basedOn w:val="Fuentedeprrafopredeter"/>
    <w:link w:val="Ttulo3"/>
    <w:uiPriority w:val="9"/>
    <w:rsid w:val="008E08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VC-TtolCar">
    <w:name w:val="SVC - Títol Car"/>
    <w:basedOn w:val="Fuentedeprrafopredeter"/>
    <w:link w:val="SVC-Ttol"/>
    <w:rsid w:val="00CB144B"/>
    <w:rPr>
      <w:rFonts w:ascii="Inter Tight SemiBold" w:hAnsi="Inter Tight SemiBold" w:cs="Inter Tight"/>
      <w:sz w:val="50"/>
    </w:rPr>
  </w:style>
  <w:style w:type="character" w:customStyle="1" w:styleId="Ttulo4Car">
    <w:name w:val="Título 4 Car"/>
    <w:basedOn w:val="Fuentedeprrafopredeter"/>
    <w:link w:val="Ttulo4"/>
    <w:uiPriority w:val="9"/>
    <w:rsid w:val="008E082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VC-Subttol">
    <w:name w:val="SVC - Subtítol"/>
    <w:basedOn w:val="SVC-Ttol"/>
    <w:link w:val="SVC-SubttolCar"/>
    <w:qFormat/>
    <w:rsid w:val="00793B41"/>
    <w:rPr>
      <w:rFonts w:ascii="Inter Tight Medium" w:hAnsi="Inter Tight Medium"/>
      <w:color w:val="000000" w:themeColor="text1"/>
      <w:sz w:val="34"/>
      <w:szCs w:val="34"/>
    </w:rPr>
  </w:style>
  <w:style w:type="paragraph" w:customStyle="1" w:styleId="SVC-PeuoNota">
    <w:name w:val="SVC - Peu o Nota"/>
    <w:basedOn w:val="Piedepgina"/>
    <w:link w:val="SVC-PeuoNotaCar"/>
    <w:qFormat/>
    <w:rsid w:val="00793B41"/>
    <w:pPr>
      <w:jc w:val="right"/>
    </w:pPr>
    <w:rPr>
      <w:rFonts w:ascii="Inter Tight Light" w:hAnsi="Inter Tight Light" w:cs="Inter Tight Light"/>
    </w:rPr>
  </w:style>
  <w:style w:type="character" w:customStyle="1" w:styleId="SVC-SubttolCar">
    <w:name w:val="SVC - Subtítol Car"/>
    <w:basedOn w:val="SVC-TtolCar"/>
    <w:link w:val="SVC-Subttol"/>
    <w:rsid w:val="00793B41"/>
    <w:rPr>
      <w:rFonts w:ascii="Inter Tight Medium" w:hAnsi="Inter Tight Medium" w:cs="Inter Tight"/>
      <w:color w:val="000000" w:themeColor="text1"/>
      <w:sz w:val="34"/>
      <w:szCs w:val="34"/>
    </w:rPr>
  </w:style>
  <w:style w:type="character" w:customStyle="1" w:styleId="SVC-PeuoNotaCar">
    <w:name w:val="SVC - Peu o Nota Car"/>
    <w:basedOn w:val="PiedepginaCar"/>
    <w:link w:val="SVC-PeuoNota"/>
    <w:rsid w:val="00793B41"/>
    <w:rPr>
      <w:rFonts w:ascii="Inter Tight Light" w:hAnsi="Inter Tight Light" w:cs="Inter Tight Light"/>
    </w:rPr>
  </w:style>
  <w:style w:type="table" w:styleId="Tablaconcuadrcula">
    <w:name w:val="Table Grid"/>
    <w:basedOn w:val="Tablanormal"/>
    <w:uiPriority w:val="39"/>
    <w:rsid w:val="001C2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ar">
    <w:name w:val="Título 8 Car"/>
    <w:basedOn w:val="Fuentedeprrafopredeter"/>
    <w:link w:val="Ttulo8"/>
    <w:rsid w:val="005B5095"/>
    <w:rPr>
      <w:rFonts w:ascii="Arial" w:eastAsia="Times New Roman" w:hAnsi="Arial" w:cs="Times New Roman"/>
      <w:color w:val="003366"/>
      <w:sz w:val="32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5B5095"/>
    <w:pPr>
      <w:spacing w:after="120" w:line="240" w:lineRule="auto"/>
    </w:pPr>
    <w:rPr>
      <w:rFonts w:ascii="Arial" w:eastAsia="Times New Roman" w:hAnsi="Arial"/>
      <w:szCs w:val="24"/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rsid w:val="005B5095"/>
    <w:rPr>
      <w:rFonts w:ascii="Arial" w:eastAsia="Times New Roman" w:hAnsi="Arial" w:cs="Times New Roman"/>
      <w:szCs w:val="24"/>
      <w:lang w:eastAsia="ca-ES"/>
    </w:rPr>
  </w:style>
  <w:style w:type="paragraph" w:customStyle="1" w:styleId="Estilo1">
    <w:name w:val="Estilo1"/>
    <w:basedOn w:val="Normal"/>
    <w:next w:val="Normal"/>
    <w:rsid w:val="005B5095"/>
    <w:pPr>
      <w:spacing w:after="0" w:line="240" w:lineRule="auto"/>
      <w:jc w:val="both"/>
    </w:pPr>
    <w:rPr>
      <w:rFonts w:ascii="Arial" w:eastAsia="Times New Roman" w:hAnsi="Arial"/>
      <w:szCs w:val="24"/>
      <w:lang w:val="ca-ES" w:eastAsia="es-ES"/>
    </w:rPr>
  </w:style>
  <w:style w:type="paragraph" w:customStyle="1" w:styleId="Estndar">
    <w:name w:val="Estándar"/>
    <w:uiPriority w:val="99"/>
    <w:rsid w:val="005B5095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s-ES" w:eastAsia="es-ES"/>
    </w:rPr>
  </w:style>
  <w:style w:type="character" w:styleId="Hipervnculo">
    <w:name w:val="Hyperlink"/>
    <w:rsid w:val="005B509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B5095"/>
    <w:pPr>
      <w:spacing w:after="200" w:line="276" w:lineRule="auto"/>
      <w:ind w:left="720"/>
      <w:contextualSpacing/>
    </w:pPr>
    <w:rPr>
      <w:lang w:val="es-ES"/>
    </w:rPr>
  </w:style>
  <w:style w:type="paragraph" w:customStyle="1" w:styleId="Default">
    <w:name w:val="Default"/>
    <w:rsid w:val="005B50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customStyle="1" w:styleId="text-align-justify">
    <w:name w:val="text-align-justify"/>
    <w:basedOn w:val="Normal"/>
    <w:rsid w:val="005B5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styleId="NormalWeb">
    <w:name w:val="Normal (Web)"/>
    <w:basedOn w:val="Normal"/>
    <w:uiPriority w:val="99"/>
    <w:unhideWhenUsed/>
    <w:rsid w:val="005B50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42D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42DA5"/>
    <w:rPr>
      <w:rFonts w:ascii="Calibri" w:eastAsia="Calibri" w:hAnsi="Calibri" w:cs="Times New Roman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2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Imatge_De_Marca\03%20Plantilles\01%20Documents\Sense%20Portada\DocumentGen&#232;ric_Negr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DocumentGenèric_Negre</Template>
  <TotalTime>1</TotalTime>
  <Pages>1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Dolors Garcia Arjona</dc:creator>
  <cp:keywords/>
  <dc:description/>
  <cp:lastModifiedBy>Dolors Garcia Arjona</cp:lastModifiedBy>
  <cp:revision>2</cp:revision>
  <dcterms:created xsi:type="dcterms:W3CDTF">2026-10-06T06:40:00Z</dcterms:created>
  <dcterms:modified xsi:type="dcterms:W3CDTF">2026-10-06T06:40:00Z</dcterms:modified>
</cp:coreProperties>
</file>